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6F" w:rsidRDefault="007A2D6F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pt;margin-top:-54pt;width:711pt;height:516.8pt;z-index:251658240">
            <v:imagedata r:id="rId4" o:title=""/>
          </v:shape>
        </w:pict>
      </w:r>
    </w:p>
    <w:sectPr w:rsidR="007A2D6F" w:rsidSect="007A2DF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A2F"/>
    <w:rsid w:val="000844BE"/>
    <w:rsid w:val="00247301"/>
    <w:rsid w:val="00287009"/>
    <w:rsid w:val="003F6EC0"/>
    <w:rsid w:val="007A2D6F"/>
    <w:rsid w:val="007A2DFC"/>
    <w:rsid w:val="00C81A2F"/>
    <w:rsid w:val="00DD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121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</dc:creator>
  <cp:keywords/>
  <dc:description/>
  <cp:lastModifiedBy>Customer</cp:lastModifiedBy>
  <cp:revision>2</cp:revision>
  <dcterms:created xsi:type="dcterms:W3CDTF">2013-05-08T11:19:00Z</dcterms:created>
  <dcterms:modified xsi:type="dcterms:W3CDTF">2013-05-08T16:46:00Z</dcterms:modified>
</cp:coreProperties>
</file>